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75" w:rsidRDefault="00E12075" w:rsidP="004772D7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Приложение к приказу </w:t>
      </w:r>
    </w:p>
    <w:p w:rsidR="00E12075" w:rsidRDefault="00E12075" w:rsidP="00434562">
      <w:pPr>
        <w:pStyle w:val="Heading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КПДО от  20.06.2014г. № 47-од</w:t>
      </w:r>
    </w:p>
    <w:p w:rsidR="00E12075" w:rsidRDefault="00E12075" w:rsidP="004772D7">
      <w:pPr>
        <w:pStyle w:val="Heading1"/>
        <w:rPr>
          <w:rFonts w:ascii="Times New Roman" w:hAnsi="Times New Roman" w:cs="Times New Roman"/>
        </w:rPr>
      </w:pPr>
    </w:p>
    <w:p w:rsidR="00E12075" w:rsidRDefault="00E12075" w:rsidP="004772D7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об образовани</w:t>
      </w:r>
    </w:p>
    <w:p w:rsidR="00E12075" w:rsidRDefault="00E12075" w:rsidP="004772D7">
      <w:pPr>
        <w:pStyle w:val="Heading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по образовательным программам дошкольного образования</w:t>
      </w:r>
    </w:p>
    <w:p w:rsidR="00E12075" w:rsidRPr="00B45FAC" w:rsidRDefault="00E12075" w:rsidP="00B45FAC"/>
    <w:p w:rsidR="00E12075" w:rsidRDefault="00E12075" w:rsidP="00B45FAC">
      <w:pPr>
        <w:pStyle w:val="a2"/>
        <w:tabs>
          <w:tab w:val="left" w:pos="8681"/>
        </w:tabs>
        <w:rPr>
          <w:rFonts w:ascii="Times New Roman" w:hAnsi="Times New Roman" w:cs="Times New Roman"/>
        </w:rPr>
      </w:pPr>
      <w:r w:rsidRPr="00021DA2">
        <w:rPr>
          <w:rFonts w:ascii="Times New Roman" w:hAnsi="Times New Roman" w:cs="Times New Roman"/>
          <w:u w:val="single"/>
        </w:rPr>
        <w:t>МБДОУ д/с №5 «Детство» с.Курчалой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B45FAC">
        <w:rPr>
          <w:rFonts w:ascii="Times New Roman" w:hAnsi="Times New Roman" w:cs="Times New Roman"/>
          <w:b/>
        </w:rPr>
        <w:t>_______________________</w:t>
      </w:r>
      <w:r w:rsidRPr="00B45FAC">
        <w:rPr>
          <w:rFonts w:ascii="Times New Roman" w:hAnsi="Times New Roman" w:cs="Times New Roman"/>
          <w:b/>
          <w:u w:val="single"/>
        </w:rPr>
        <w:t xml:space="preserve"> </w:t>
      </w:r>
      <w:r w:rsidRPr="00021DA2">
        <w:rPr>
          <w:rFonts w:ascii="Times New Roman" w:hAnsi="Times New Roman" w:cs="Times New Roman"/>
          <w:u w:val="single"/>
        </w:rPr>
        <w:t xml:space="preserve">      </w:t>
      </w:r>
    </w:p>
    <w:p w:rsidR="00E12075" w:rsidRDefault="00E12075" w:rsidP="00B45FAC">
      <w:pPr>
        <w:pStyle w:val="a2"/>
        <w:rPr>
          <w:rFonts w:ascii="Times New Roman" w:hAnsi="Times New Roman" w:cs="Times New Roman"/>
        </w:rPr>
      </w:pPr>
      <w:r w:rsidRPr="00782266">
        <w:rPr>
          <w:rFonts w:ascii="Times New Roman" w:hAnsi="Times New Roman" w:cs="Times New Roman"/>
        </w:rPr>
        <w:t xml:space="preserve">место заключение договора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82266">
        <w:rPr>
          <w:rFonts w:ascii="Times New Roman" w:hAnsi="Times New Roman" w:cs="Times New Roman"/>
        </w:rPr>
        <w:t>дата заключения договора</w:t>
      </w:r>
    </w:p>
    <w:p w:rsidR="00E12075" w:rsidRPr="00782266" w:rsidRDefault="00E12075" w:rsidP="00782266"/>
    <w:p w:rsidR="00E12075" w:rsidRDefault="00E12075" w:rsidP="004772D7"/>
    <w:p w:rsidR="00E12075" w:rsidRPr="00C533DF" w:rsidRDefault="00E12075" w:rsidP="00160B2A">
      <w:pPr>
        <w:pStyle w:val="a2"/>
        <w:jc w:val="both"/>
        <w:rPr>
          <w:rFonts w:ascii="Times New Roman" w:hAnsi="Times New Roman" w:cs="Times New Roman"/>
        </w:rPr>
      </w:pPr>
      <w:r w:rsidRPr="00C97246">
        <w:rPr>
          <w:rFonts w:ascii="Cambria" w:hAnsi="Cambria"/>
          <w:u w:val="single"/>
        </w:rPr>
        <w:t xml:space="preserve">Муниципальное бюджетное дошкольное образовательное учреждение </w:t>
      </w:r>
      <w:r>
        <w:rPr>
          <w:rFonts w:ascii="Cambria" w:hAnsi="Cambria"/>
          <w:u w:val="single"/>
        </w:rPr>
        <w:br/>
        <w:t>«Детский сад №5 «Детство» с. Курчалой Курчалоевского района»</w:t>
      </w:r>
      <w:r>
        <w:rPr>
          <w:rFonts w:ascii="Cambria" w:hAnsi="Cambria"/>
          <w:u w:val="single"/>
        </w:rPr>
        <w:br/>
      </w:r>
      <w:r>
        <w:rPr>
          <w:rFonts w:ascii="Cambria" w:hAnsi="Cambria"/>
        </w:rPr>
        <w:t>осуществляющая образовательную деятельность  (далее – образовательная организация)  на основании Постановления №458-п от «</w:t>
      </w:r>
      <w:r>
        <w:rPr>
          <w:rFonts w:ascii="Cambria" w:hAnsi="Cambria"/>
          <w:u w:val="single"/>
        </w:rPr>
        <w:t>___11__»  ___09______ 2017_____г.</w:t>
      </w:r>
      <w:r>
        <w:rPr>
          <w:rFonts w:ascii="Cambria" w:hAnsi="Cambria"/>
        </w:rPr>
        <w:t xml:space="preserve"> </w:t>
      </w:r>
      <w:r>
        <w:rPr>
          <w:rFonts w:ascii="Cambria" w:hAnsi="Cambria"/>
          <w:u w:val="single"/>
        </w:rPr>
        <w:br/>
      </w:r>
      <w:r w:rsidRPr="00C533D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</w:p>
    <w:p w:rsidR="00E12075" w:rsidRPr="00B45FAC" w:rsidRDefault="00E12075" w:rsidP="00021DA2">
      <w:pPr>
        <w:pStyle w:val="a2"/>
        <w:rPr>
          <w:rFonts w:ascii="Cambria" w:hAnsi="Cambria"/>
          <w:b/>
        </w:rPr>
      </w:pPr>
      <w:r>
        <w:rPr>
          <w:rFonts w:ascii="Times New Roman" w:hAnsi="Times New Roman" w:cs="Times New Roman"/>
        </w:rPr>
        <w:t>и</w:t>
      </w:r>
      <w:r w:rsidRPr="00C533DF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 xml:space="preserve">в  дальнейшем "Исполнитель", </w:t>
      </w:r>
      <w:r>
        <w:rPr>
          <w:rFonts w:ascii="Cambria" w:hAnsi="Cambria"/>
        </w:rPr>
        <w:t xml:space="preserve">в лице </w:t>
      </w:r>
      <w:r>
        <w:rPr>
          <w:rFonts w:ascii="Cambria" w:hAnsi="Cambria"/>
          <w:b/>
        </w:rPr>
        <w:t xml:space="preserve">Тагаевой  Ашту Хусаиновны </w:t>
      </w:r>
      <w:r>
        <w:rPr>
          <w:rFonts w:ascii="Cambria" w:hAnsi="Cambria"/>
        </w:rPr>
        <w:t>действующего на основании Устава «</w:t>
      </w:r>
      <w:r w:rsidRPr="00813C32">
        <w:rPr>
          <w:rFonts w:ascii="Cambria" w:hAnsi="Cambria"/>
        </w:rPr>
        <w:t xml:space="preserve">МБДОУ </w:t>
      </w:r>
      <w:r w:rsidRPr="00813C32">
        <w:rPr>
          <w:rFonts w:ascii="Cambria" w:hAnsi="Cambria"/>
          <w:u w:val="single"/>
        </w:rPr>
        <w:t>«Детский</w:t>
      </w:r>
      <w:r>
        <w:rPr>
          <w:rFonts w:ascii="Cambria" w:hAnsi="Cambria"/>
          <w:u w:val="single"/>
        </w:rPr>
        <w:t xml:space="preserve"> сад</w:t>
      </w:r>
      <w:r w:rsidRPr="00813C32">
        <w:rPr>
          <w:rFonts w:ascii="Cambria" w:hAnsi="Cambria"/>
          <w:u w:val="single"/>
        </w:rPr>
        <w:t xml:space="preserve"> </w:t>
      </w:r>
      <w:r>
        <w:rPr>
          <w:rFonts w:ascii="Cambria" w:hAnsi="Cambria"/>
          <w:u w:val="single"/>
        </w:rPr>
        <w:t xml:space="preserve">№5 «Детство» с. Курчалой </w:t>
      </w:r>
      <w:r w:rsidRPr="00813C32">
        <w:rPr>
          <w:rFonts w:ascii="Cambria" w:hAnsi="Cambria"/>
          <w:u w:val="single"/>
        </w:rPr>
        <w:t>Курчалоевского района»</w:t>
      </w:r>
      <w:r>
        <w:rPr>
          <w:rFonts w:ascii="Cambria" w:hAnsi="Cambria"/>
          <w:u w:val="single"/>
        </w:rPr>
        <w:br/>
      </w:r>
      <w:r>
        <w:rPr>
          <w:rFonts w:ascii="Times New Roman" w:hAnsi="Times New Roman" w:cs="Times New Roman"/>
        </w:rPr>
        <w:t xml:space="preserve">и </w:t>
      </w:r>
      <w:r w:rsidRPr="00C533DF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C533DF">
        <w:rPr>
          <w:rFonts w:ascii="Times New Roman" w:hAnsi="Times New Roman" w:cs="Times New Roman"/>
        </w:rPr>
        <w:t>,</w:t>
      </w:r>
    </w:p>
    <w:p w:rsidR="00E12075" w:rsidRDefault="00E12075" w:rsidP="00160B2A">
      <w:pPr>
        <w:pStyle w:val="a2"/>
        <w:jc w:val="center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</w:rPr>
        <w:t>)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именуем</w:t>
      </w:r>
      <w:r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E12075" w:rsidRDefault="00E12075" w:rsidP="004772D7">
      <w:pPr>
        <w:pStyle w:val="a2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 xml:space="preserve">_________ </w:t>
      </w:r>
      <w:r w:rsidRPr="00C533DF">
        <w:rPr>
          <w:rFonts w:ascii="Times New Roman" w:hAnsi="Times New Roman" w:cs="Times New Roman"/>
        </w:rPr>
        <w:t>,</w:t>
      </w:r>
    </w:p>
    <w:p w:rsidR="00E12075" w:rsidRPr="004872D9" w:rsidRDefault="00E12075" w:rsidP="004772D7">
      <w:pPr>
        <w:pStyle w:val="a2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E12075" w:rsidRPr="004872D9" w:rsidRDefault="00E12075" w:rsidP="004772D7">
      <w:pPr>
        <w:pStyle w:val="a2"/>
        <w:rPr>
          <w:rFonts w:ascii="Times New Roman" w:hAnsi="Times New Roman" w:cs="Times New Roman"/>
          <w:sz w:val="22"/>
          <w:szCs w:val="22"/>
        </w:rPr>
      </w:pP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проживающего по адресу:_________________________________________________</w:t>
      </w:r>
      <w:r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Именуем  в    дальнейшем "Воспитанник", совместно  именуемые Стороны,</w:t>
      </w:r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E12075" w:rsidRPr="00C533DF" w:rsidRDefault="00E12075" w:rsidP="0056453C">
      <w:pPr>
        <w:pStyle w:val="Heading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E12075" w:rsidRPr="00C533DF" w:rsidRDefault="00E12075" w:rsidP="00C533DF">
      <w:pPr>
        <w:pStyle w:val="a2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>
        <w:rPr>
          <w:rFonts w:ascii="Times New Roman" w:hAnsi="Times New Roman" w:cs="Times New Roman"/>
        </w:rPr>
        <w:t>льного  образования    (далее -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hyperlink r:id="rId4" w:history="1">
        <w:r w:rsidRPr="00C533DF">
          <w:rPr>
            <w:rStyle w:val="a0"/>
            <w:rFonts w:ascii="Times New Roman" w:hAnsi="Times New Roman"/>
            <w:color w:val="auto"/>
          </w:rPr>
          <w:t>федеральным</w:t>
        </w:r>
      </w:hyperlink>
      <w:r>
        <w:t xml:space="preserve"> </w:t>
      </w:r>
      <w:hyperlink r:id="rId5" w:history="1">
        <w:r w:rsidRPr="00C533DF">
          <w:rPr>
            <w:rStyle w:val="a0"/>
            <w:rFonts w:ascii="Times New Roman" w:hAnsi="Times New Roman"/>
            <w:color w:val="auto"/>
          </w:rPr>
          <w:t>государственным</w:t>
        </w:r>
      </w:hyperlink>
    </w:p>
    <w:p w:rsidR="00E12075" w:rsidRPr="00C533DF" w:rsidRDefault="00E12075" w:rsidP="00C533DF">
      <w:pPr>
        <w:pStyle w:val="a2"/>
        <w:jc w:val="both"/>
        <w:rPr>
          <w:rFonts w:ascii="Times New Roman" w:hAnsi="Times New Roman" w:cs="Times New Roman"/>
        </w:rPr>
      </w:pPr>
      <w:hyperlink r:id="rId6" w:history="1">
        <w:r w:rsidRPr="00C533DF">
          <w:rPr>
            <w:rStyle w:val="a0"/>
            <w:rFonts w:ascii="Times New Roman" w:hAnsi="Times New Roman"/>
            <w:color w:val="auto"/>
          </w:rPr>
          <w:t>образовательным</w:t>
        </w:r>
      </w:hyperlink>
      <w:r>
        <w:t xml:space="preserve"> </w:t>
      </w:r>
      <w:hyperlink r:id="rId7" w:history="1">
        <w:r w:rsidRPr="00C533DF">
          <w:rPr>
            <w:rStyle w:val="a0"/>
            <w:rFonts w:ascii="Times New Roman" w:hAnsi="Times New Roman"/>
            <w:color w:val="auto"/>
          </w:rPr>
          <w:t>стандартом</w:t>
        </w:r>
      </w:hyperlink>
      <w:r w:rsidRPr="00C533DF">
        <w:rPr>
          <w:rFonts w:ascii="Times New Roman" w:hAnsi="Times New Roman" w:cs="Times New Roman"/>
        </w:rPr>
        <w:t xml:space="preserve">    дошкольного  образован</w:t>
      </w:r>
      <w:r>
        <w:rPr>
          <w:rFonts w:ascii="Times New Roman" w:hAnsi="Times New Roman" w:cs="Times New Roman"/>
        </w:rPr>
        <w:t xml:space="preserve">ия  (далее  -   ФГОС </w:t>
      </w:r>
      <w:r w:rsidRPr="00C533DF">
        <w:rPr>
          <w:rFonts w:ascii="Times New Roman" w:hAnsi="Times New Roman" w:cs="Times New Roman"/>
        </w:rPr>
        <w:t>дошкольного  образования),  содержание  Во</w:t>
      </w:r>
      <w:r>
        <w:rPr>
          <w:rFonts w:ascii="Times New Roman" w:hAnsi="Times New Roman" w:cs="Times New Roman"/>
        </w:rPr>
        <w:t xml:space="preserve">спитанника  в   образовательной </w:t>
      </w:r>
      <w:r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E12075" w:rsidRPr="00C533DF" w:rsidRDefault="00E12075" w:rsidP="00C533DF">
      <w:pPr>
        <w:pStyle w:val="a2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33DF">
        <w:rPr>
          <w:rFonts w:ascii="Times New Roman" w:hAnsi="Times New Roman" w:cs="Times New Roman"/>
        </w:rPr>
        <w:t>.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>
        <w:rPr>
          <w:rFonts w:ascii="Times New Roman" w:hAnsi="Times New Roman" w:cs="Times New Roman"/>
        </w:rPr>
        <w:t>рограммы_______________________________________</w:t>
      </w:r>
      <w:r w:rsidRPr="00C533DF">
        <w:rPr>
          <w:rFonts w:ascii="Times New Roman" w:hAnsi="Times New Roman" w:cs="Times New Roman"/>
        </w:rPr>
        <w:br/>
        <w:t>________________________________________________________________________.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>
        <w:rPr>
          <w:rFonts w:ascii="Times New Roman" w:hAnsi="Times New Roman" w:cs="Times New Roman"/>
        </w:rPr>
        <w:t>ящего   Договора     составляет</w:t>
      </w:r>
      <w:r w:rsidRPr="00C533DF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  <w:r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>
        <w:rPr>
          <w:rFonts w:ascii="Times New Roman" w:hAnsi="Times New Roman" w:cs="Times New Roman"/>
        </w:rPr>
        <w:t xml:space="preserve"> ДОУ  </w:t>
      </w:r>
      <w:r w:rsidRPr="00C533DF">
        <w:rPr>
          <w:rFonts w:ascii="Times New Roman" w:hAnsi="Times New Roman" w:cs="Times New Roman"/>
        </w:rPr>
        <w:t>- 12-ти часовой с 7-00 до19-00.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группу_______________________________</w:t>
      </w:r>
    </w:p>
    <w:bookmarkEnd w:id="6"/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_________________________________________________________ направленности.</w:t>
      </w:r>
    </w:p>
    <w:p w:rsidR="00E12075" w:rsidRPr="004872D9" w:rsidRDefault="00E12075" w:rsidP="0056453C">
      <w:pPr>
        <w:pStyle w:val="a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(направленность группы </w:t>
      </w:r>
      <w:r w:rsidRPr="004872D9">
        <w:rPr>
          <w:rFonts w:ascii="Times New Roman" w:hAnsi="Times New Roman" w:cs="Times New Roman"/>
          <w:sz w:val="22"/>
          <w:szCs w:val="22"/>
        </w:rPr>
        <w:t>общеразвивающая, компенсирующая,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72D9">
        <w:rPr>
          <w:rFonts w:ascii="Times New Roman" w:hAnsi="Times New Roman" w:cs="Times New Roman"/>
          <w:sz w:val="22"/>
          <w:szCs w:val="22"/>
        </w:rPr>
        <w:t>комбинированная, оздоровительная)</w:t>
      </w:r>
    </w:p>
    <w:p w:rsidR="00E12075" w:rsidRDefault="00E12075" w:rsidP="00F23F72">
      <w:pPr>
        <w:pStyle w:val="Heading1"/>
        <w:jc w:val="both"/>
        <w:rPr>
          <w:rFonts w:ascii="Times New Roman" w:hAnsi="Times New Roman" w:cs="Times New Roman"/>
        </w:rPr>
      </w:pPr>
      <w:bookmarkStart w:id="7" w:name="sub_1200"/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Pr="00C533DF" w:rsidRDefault="00E12075" w:rsidP="0056453C">
      <w:pPr>
        <w:pStyle w:val="Heading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:rsidR="00E12075" w:rsidRPr="00C533DF" w:rsidRDefault="00E12075" w:rsidP="004772D7">
      <w:pPr>
        <w:pStyle w:val="a2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E12075" w:rsidRPr="00C533DF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>
        <w:rPr>
          <w:rFonts w:ascii="Times New Roman" w:hAnsi="Times New Roman" w:cs="Times New Roman"/>
        </w:rPr>
        <w:t xml:space="preserve"> орга</w:t>
      </w:r>
      <w:r w:rsidRPr="00621F59">
        <w:rPr>
          <w:rFonts w:ascii="Times New Roman" w:hAnsi="Times New Roman" w:cs="Times New Roman"/>
        </w:rPr>
        <w:t>низации, в том числе, в формировании образовательной программы.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0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621F59">
        <w:rPr>
          <w:rFonts w:ascii="Times New Roman" w:hAnsi="Times New Roman" w:cs="Times New Roman"/>
        </w:rPr>
        <w:t>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(продолжит</w:t>
      </w:r>
      <w:r>
        <w:rPr>
          <w:rFonts w:ascii="Times New Roman" w:hAnsi="Times New Roman" w:cs="Times New Roman"/>
        </w:rPr>
        <w:t xml:space="preserve">ельность пребывания Заказчика в  </w:t>
      </w:r>
      <w:r w:rsidRPr="00621F59">
        <w:rPr>
          <w:rFonts w:ascii="Times New Roman" w:hAnsi="Times New Roman" w:cs="Times New Roman"/>
        </w:rPr>
        <w:t>образовательной организации)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0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8" w:history="1">
        <w:r w:rsidRPr="00621F59">
          <w:rPr>
            <w:rStyle w:val="a0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20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9" w:history="1">
        <w:r w:rsidRPr="00621F59">
          <w:rPr>
            <w:rStyle w:val="a0"/>
            <w:rFonts w:ascii="Times New Roman" w:hAnsi="Times New Roman"/>
          </w:rPr>
          <w:t>Законом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от  7 февраля </w:t>
      </w:r>
      <w:smartTag w:uri="urn:schemas-microsoft-com:office:smarttags" w:element="metricconverter">
        <w:smartTagPr>
          <w:attr w:name="ProductID" w:val="1992 г"/>
        </w:smartTagPr>
        <w:r>
          <w:rPr>
            <w:rFonts w:ascii="Times New Roman" w:hAnsi="Times New Roman" w:cs="Times New Roman"/>
          </w:rPr>
          <w:t>1992 г</w:t>
        </w:r>
      </w:smartTag>
      <w:r>
        <w:rPr>
          <w:rFonts w:ascii="Times New Roman" w:hAnsi="Times New Roman" w:cs="Times New Roman"/>
        </w:rPr>
        <w:t xml:space="preserve">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0" w:history="1">
        <w:r w:rsidRPr="00621F59">
          <w:rPr>
            <w:rStyle w:val="a0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smartTag w:uri="urn:schemas-microsoft-com:office:smarttags" w:element="metricconverter">
        <w:smartTagPr>
          <w:attr w:name="ProductID" w:val="2012 г"/>
        </w:smartTagPr>
        <w:r w:rsidRPr="00621F59">
          <w:rPr>
            <w:rFonts w:ascii="Times New Roman" w:hAnsi="Times New Roman" w:cs="Times New Roman"/>
          </w:rPr>
          <w:t>2012 г</w:t>
        </w:r>
      </w:smartTag>
      <w:r w:rsidRPr="00621F59">
        <w:rPr>
          <w:rFonts w:ascii="Times New Roman" w:hAnsi="Times New Roman" w:cs="Times New Roman"/>
        </w:rPr>
        <w:t>. N 273-ФЗ "Об образовании в Российской Федерации".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21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22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23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E12075" w:rsidRPr="00621F59" w:rsidRDefault="00E12075" w:rsidP="005370BC">
      <w:pPr>
        <w:pStyle w:val="a2"/>
        <w:jc w:val="both"/>
        <w:rPr>
          <w:rFonts w:ascii="Times New Roman" w:hAnsi="Times New Roman" w:cs="Times New Roman"/>
        </w:rPr>
      </w:pPr>
      <w:bookmarkStart w:id="24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соответствии с  установленными  нормами,  </w:t>
      </w:r>
      <w:r>
        <w:rPr>
          <w:rFonts w:ascii="Times New Roman" w:hAnsi="Times New Roman" w:cs="Times New Roman"/>
        </w:rPr>
        <w:t xml:space="preserve">обеспечивающими  его    жизнь и </w:t>
      </w:r>
      <w:r w:rsidRPr="00621F59">
        <w:rPr>
          <w:rFonts w:ascii="Times New Roman" w:hAnsi="Times New Roman" w:cs="Times New Roman"/>
        </w:rPr>
        <w:t>здоровье.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25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0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26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27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Pr="000C3F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питанием</w:t>
      </w:r>
    </w:p>
    <w:bookmarkEnd w:id="27"/>
    <w:p w:rsidR="00E12075" w:rsidRPr="00AE1341" w:rsidRDefault="00E12075" w:rsidP="00621F59">
      <w:pPr>
        <w:pStyle w:val="a2"/>
        <w:jc w:val="both"/>
        <w:rPr>
          <w:rFonts w:ascii="Times New Roman" w:hAnsi="Times New Roman" w:cs="Times New Roman"/>
          <w:u w:val="single"/>
        </w:rPr>
      </w:pP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28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621F59">
        <w:rPr>
          <w:rFonts w:ascii="Times New Roman" w:hAnsi="Times New Roman" w:cs="Times New Roman"/>
        </w:rPr>
        <w:t xml:space="preserve">     2.3.12. Уведомить Заказчика_________________________________________</w:t>
      </w:r>
      <w:r>
        <w:rPr>
          <w:rFonts w:ascii="Times New Roman" w:hAnsi="Times New Roman" w:cs="Times New Roman"/>
        </w:rPr>
        <w:t>_______________</w:t>
      </w:r>
    </w:p>
    <w:bookmarkEnd w:id="29"/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(срок)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0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30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1" w:history="1">
        <w:r w:rsidRPr="00621F59">
          <w:rPr>
            <w:rStyle w:val="a0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0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июля </w:t>
      </w:r>
      <w:smartTag w:uri="urn:schemas-microsoft-com:office:smarttags" w:element="metricconverter">
        <w:smartTagPr>
          <w:attr w:name="ProductID" w:val="2006 г"/>
        </w:smartTagPr>
        <w:r w:rsidRPr="00621F59">
          <w:rPr>
            <w:rFonts w:ascii="Times New Roman" w:hAnsi="Times New Roman" w:cs="Times New Roman"/>
          </w:rPr>
          <w:t>2006 г</w:t>
        </w:r>
      </w:smartTag>
      <w:r w:rsidRPr="00621F59">
        <w:rPr>
          <w:rFonts w:ascii="Times New Roman" w:hAnsi="Times New Roman" w:cs="Times New Roman"/>
        </w:rPr>
        <w:t>.  N 152-ФЗ  "О  персональных  данных"</w:t>
      </w:r>
      <w:r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E12075" w:rsidRPr="00AB196E" w:rsidRDefault="00E12075" w:rsidP="00621F59">
      <w:pPr>
        <w:pStyle w:val="a2"/>
        <w:jc w:val="both"/>
        <w:rPr>
          <w:rFonts w:ascii="Times New Roman" w:hAnsi="Times New Roman" w:cs="Times New Roman"/>
          <w:b/>
        </w:rPr>
      </w:pPr>
      <w:bookmarkStart w:id="31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E12075" w:rsidRPr="00621F59" w:rsidRDefault="00E12075" w:rsidP="00621F59">
      <w:pPr>
        <w:pStyle w:val="a2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>
        <w:rPr>
          <w:rFonts w:ascii="Times New Roman" w:hAnsi="Times New Roman" w:cs="Times New Roman"/>
        </w:rPr>
        <w:t xml:space="preserve">   производственному,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33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Pr="00621F59">
        <w:rPr>
          <w:rFonts w:ascii="Times New Roman" w:hAnsi="Times New Roman" w:cs="Times New Roman"/>
        </w:rPr>
        <w:t>за присмотр   и уход за Воспитанником.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34" w:name="sub_1243"/>
      <w:r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>
        <w:rPr>
          <w:rFonts w:ascii="Times New Roman" w:hAnsi="Times New Roman" w:cs="Times New Roman"/>
        </w:rPr>
        <w:t xml:space="preserve"> своевременно     предоставлять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35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E12075" w:rsidRDefault="00E12075" w:rsidP="004772D7">
      <w:pPr>
        <w:pStyle w:val="a2"/>
        <w:rPr>
          <w:rFonts w:ascii="Times New Roman" w:hAnsi="Times New Roman" w:cs="Times New Roman"/>
        </w:rPr>
      </w:pPr>
      <w:bookmarkStart w:id="36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E12075" w:rsidRPr="00AB196E" w:rsidRDefault="00E12075" w:rsidP="00AB196E">
      <w:pPr>
        <w:ind w:firstLine="0"/>
        <w:jc w:val="left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 xml:space="preserve">     2.4.7</w:t>
      </w:r>
      <w:r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E12075" w:rsidRDefault="00E12075" w:rsidP="004772D7">
      <w:pPr>
        <w:pStyle w:val="a2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 xml:space="preserve">     2.4.8</w:t>
      </w:r>
      <w:r w:rsidRPr="00621F59">
        <w:rPr>
          <w:rFonts w:ascii="Times New Roman" w:hAnsi="Times New Roman" w:cs="Times New Roman"/>
        </w:rPr>
        <w:t>. Предоставлять справку  после  перенесенного    заболевания, а</w:t>
      </w:r>
      <w:bookmarkEnd w:id="38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также отсутствия  ребенка  более  5  кален</w:t>
      </w:r>
      <w:r>
        <w:rPr>
          <w:rFonts w:ascii="Times New Roman" w:hAnsi="Times New Roman" w:cs="Times New Roman"/>
        </w:rPr>
        <w:t xml:space="preserve">дарных  дней  (за   исключением </w:t>
      </w:r>
      <w:r w:rsidRPr="00621F59">
        <w:rPr>
          <w:rFonts w:ascii="Times New Roman" w:hAnsi="Times New Roman" w:cs="Times New Roman"/>
        </w:rPr>
        <w:t>выходных  и  праздничных  дней),  с  указа</w:t>
      </w:r>
      <w:r>
        <w:rPr>
          <w:rFonts w:ascii="Times New Roman" w:hAnsi="Times New Roman" w:cs="Times New Roman"/>
        </w:rPr>
        <w:t xml:space="preserve">нием  диагноза,    длительности  </w:t>
      </w:r>
      <w:r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E12075" w:rsidRPr="00AB196E" w:rsidRDefault="00E12075" w:rsidP="00AB196E">
      <w:pPr>
        <w:ind w:firstLine="0"/>
        <w:jc w:val="left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  <w:color w:val="333333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AB196E">
        <w:rPr>
          <w:rFonts w:ascii="Times New Roman" w:hAnsi="Times New Roman" w:cs="Times New Roman"/>
          <w:color w:val="333333"/>
        </w:rPr>
        <w:br/>
        <w:t>■ для музыкальных занятий — чешками или вязаной обувью;</w:t>
      </w:r>
      <w:r w:rsidRPr="00AB196E">
        <w:rPr>
          <w:rFonts w:ascii="Times New Roman" w:hAnsi="Times New Roman" w:cs="Times New Roman"/>
          <w:color w:val="333333"/>
        </w:rPr>
        <w:br/>
        <w:t>■ для физкультурных занятий — спортивной формой для зала и облегченной одеждой и обувью для улицы;</w:t>
      </w:r>
      <w:r w:rsidRPr="00AB196E">
        <w:rPr>
          <w:rFonts w:ascii="Times New Roman" w:hAnsi="Times New Roman" w:cs="Times New Roman"/>
          <w:color w:val="333333"/>
        </w:rPr>
        <w:br/>
        <w:t xml:space="preserve">— предоставить Воспитаннику для обеспечения комфортного пребывания в </w:t>
      </w:r>
      <w:r>
        <w:rPr>
          <w:rFonts w:ascii="Times New Roman" w:hAnsi="Times New Roman" w:cs="Times New Roman"/>
          <w:color w:val="333333"/>
        </w:rPr>
        <w:t>образовательной организации</w:t>
      </w:r>
      <w:r w:rsidRPr="00AB196E">
        <w:rPr>
          <w:rFonts w:ascii="Times New Roman" w:hAnsi="Times New Roman" w:cs="Times New Roman"/>
          <w:color w:val="333333"/>
        </w:rPr>
        <w:t xml:space="preserve"> в течение дня:</w:t>
      </w:r>
      <w:r w:rsidRPr="00AB196E">
        <w:rPr>
          <w:rFonts w:ascii="Times New Roman" w:hAnsi="Times New Roman" w:cs="Times New Roman"/>
          <w:color w:val="333333"/>
        </w:rPr>
        <w:br/>
        <w:t>■ сменное белье (трусы, майки, пижаму и т.д.) — в холодный период,</w:t>
      </w:r>
      <w:r w:rsidRPr="00AB196E">
        <w:rPr>
          <w:rFonts w:ascii="Times New Roman" w:hAnsi="Times New Roman" w:cs="Times New Roman"/>
          <w:color w:val="333333"/>
        </w:rPr>
        <w:br/>
        <w:t>■ расческу, носовые платки, разовы</w:t>
      </w:r>
      <w:r>
        <w:rPr>
          <w:rFonts w:ascii="Times New Roman" w:hAnsi="Times New Roman" w:cs="Times New Roman"/>
          <w:color w:val="333333"/>
        </w:rPr>
        <w:t>е платки в период карантина;</w:t>
      </w:r>
      <w:r>
        <w:rPr>
          <w:rFonts w:ascii="Times New Roman" w:hAnsi="Times New Roman" w:cs="Times New Roman"/>
          <w:color w:val="333333"/>
        </w:rPr>
        <w:br/>
        <w:t>2.4.10</w:t>
      </w:r>
      <w:r w:rsidRPr="00AB196E">
        <w:rPr>
          <w:rFonts w:ascii="Times New Roman" w:hAnsi="Times New Roman" w:cs="Times New Roman"/>
          <w:color w:val="333333"/>
        </w:rPr>
        <w:t xml:space="preserve">. Своевременно сообщать </w:t>
      </w:r>
      <w:r>
        <w:rPr>
          <w:rFonts w:ascii="Times New Roman" w:hAnsi="Times New Roman" w:cs="Times New Roman"/>
          <w:color w:val="333333"/>
        </w:rPr>
        <w:t>Исполнителю</w:t>
      </w:r>
      <w:r w:rsidRPr="00AB196E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>
        <w:rPr>
          <w:rFonts w:ascii="Times New Roman" w:hAnsi="Times New Roman" w:cs="Times New Roman"/>
          <w:color w:val="333333"/>
        </w:rPr>
        <w:t>его пищевой и иной аллергии;</w:t>
      </w:r>
      <w:r>
        <w:rPr>
          <w:rFonts w:ascii="Times New Roman" w:hAnsi="Times New Roman" w:cs="Times New Roman"/>
          <w:color w:val="333333"/>
        </w:rPr>
        <w:br/>
        <w:t>2.4.11</w:t>
      </w:r>
      <w:r w:rsidRPr="00AB196E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>
        <w:rPr>
          <w:rFonts w:ascii="Times New Roman" w:hAnsi="Times New Roman" w:cs="Times New Roman"/>
          <w:color w:val="333333"/>
        </w:rPr>
        <w:br/>
        <w:t>2.4.12</w:t>
      </w:r>
      <w:r w:rsidRPr="00AB196E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>
        <w:rPr>
          <w:rFonts w:ascii="Times New Roman" w:hAnsi="Times New Roman" w:cs="Times New Roman"/>
          <w:color w:val="333333"/>
        </w:rPr>
        <w:t>ты для лечения воспитанника;</w:t>
      </w:r>
      <w:r>
        <w:rPr>
          <w:rFonts w:ascii="Times New Roman" w:hAnsi="Times New Roman" w:cs="Times New Roman"/>
          <w:color w:val="333333"/>
        </w:rPr>
        <w:br/>
        <w:t>2.4.13</w:t>
      </w:r>
      <w:r w:rsidRPr="00AB196E">
        <w:rPr>
          <w:rFonts w:ascii="Times New Roman" w:hAnsi="Times New Roman" w:cs="Times New Roman"/>
          <w:color w:val="333333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>
        <w:rPr>
          <w:rFonts w:ascii="Times New Roman" w:hAnsi="Times New Roman" w:cs="Times New Roman"/>
          <w:color w:val="333333"/>
        </w:rPr>
        <w:t>инку и другие продукты питания.</w:t>
      </w:r>
      <w:r>
        <w:rPr>
          <w:rFonts w:ascii="Times New Roman" w:hAnsi="Times New Roman" w:cs="Times New Roman"/>
          <w:color w:val="333333"/>
        </w:rPr>
        <w:br/>
        <w:t>2.4.14</w:t>
      </w:r>
      <w:r w:rsidRPr="00AB196E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E12075" w:rsidRDefault="00E12075" w:rsidP="00B329E2">
      <w:pPr>
        <w:pStyle w:val="a2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 xml:space="preserve"> 2.4.15</w:t>
      </w:r>
      <w:r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причиненный  Воспитанником  имуществу  Исп</w:t>
      </w:r>
      <w:r>
        <w:rPr>
          <w:rFonts w:ascii="Times New Roman" w:hAnsi="Times New Roman" w:cs="Times New Roman"/>
        </w:rPr>
        <w:t xml:space="preserve">олнителя,  в     соответствии с </w:t>
      </w:r>
      <w:hyperlink r:id="rId12" w:history="1">
        <w:r w:rsidRPr="00621F59">
          <w:rPr>
            <w:rStyle w:val="a0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E12075" w:rsidRPr="00621F59" w:rsidRDefault="00E12075" w:rsidP="00B329E2">
      <w:pPr>
        <w:pStyle w:val="Heading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Воспитанником.</w:t>
      </w:r>
      <w:bookmarkEnd w:id="40"/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41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1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________________________________________.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621F59">
        <w:rPr>
          <w:rFonts w:ascii="Times New Roman" w:hAnsi="Times New Roman" w:cs="Times New Roman"/>
        </w:rPr>
        <w:t xml:space="preserve"> (стоимость в рублях)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дошкольного  образования,  а  т</w:t>
      </w:r>
      <w:r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42" w:name="sub_1302"/>
      <w:r w:rsidRPr="00621F59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E12075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43" w:name="sub_1303"/>
      <w:r w:rsidRPr="00621F59">
        <w:rPr>
          <w:rFonts w:ascii="Times New Roman" w:hAnsi="Times New Roman" w:cs="Times New Roman"/>
        </w:rPr>
        <w:t xml:space="preserve">     3.3. Заказчик ежемесячно</w:t>
      </w:r>
      <w:bookmarkEnd w:id="43"/>
      <w:r w:rsidRPr="0027603A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>
        <w:rPr>
          <w:rFonts w:ascii="Times New Roman" w:hAnsi="Times New Roman" w:cs="Times New Roman"/>
        </w:rPr>
        <w:t xml:space="preserve">  и  уход   за</w:t>
      </w:r>
      <w:r w:rsidRPr="0027603A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Воспитанником, указанную      в     </w:t>
      </w:r>
      <w:hyperlink w:anchor="sub_1301" w:history="1">
        <w:r w:rsidRPr="00621F59">
          <w:rPr>
            <w:rStyle w:val="a0"/>
            <w:rFonts w:ascii="Times New Roman" w:hAnsi="Times New Roman"/>
            <w:color w:val="auto"/>
          </w:rPr>
          <w:t>пункте 3.</w:t>
        </w:r>
        <w:r w:rsidRPr="00621F59">
          <w:rPr>
            <w:rFonts w:ascii="Times New Roman" w:hAnsi="Times New Roman" w:cs="Times New Roman"/>
          </w:rPr>
          <w:t xml:space="preserve">1 Договора настоящего </w:t>
        </w:r>
      </w:hyperlink>
      <w:r w:rsidRPr="00621F59">
        <w:rPr>
          <w:rFonts w:ascii="Times New Roman" w:hAnsi="Times New Roman" w:cs="Times New Roman"/>
        </w:rPr>
        <w:t>,    в сумме_________________(_______________________________) рублей.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621F59">
        <w:rPr>
          <w:rFonts w:ascii="Times New Roman" w:hAnsi="Times New Roman" w:cs="Times New Roman"/>
        </w:rPr>
        <w:t>(сумма прописью)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</w:p>
    <w:p w:rsidR="00E12075" w:rsidRPr="00621F59" w:rsidRDefault="00E12075" w:rsidP="004116DB">
      <w:pPr>
        <w:pStyle w:val="a2"/>
        <w:rPr>
          <w:rFonts w:ascii="Times New Roman" w:hAnsi="Times New Roman" w:cs="Times New Roman"/>
        </w:rPr>
      </w:pPr>
      <w:bookmarkStart w:id="44" w:name="sub_1304"/>
      <w:r w:rsidRPr="00621F59">
        <w:rPr>
          <w:rFonts w:ascii="Times New Roman" w:hAnsi="Times New Roman" w:cs="Times New Roman"/>
        </w:rPr>
        <w:t>3.4. Оплат</w:t>
      </w:r>
      <w:r>
        <w:rPr>
          <w:rFonts w:ascii="Times New Roman" w:hAnsi="Times New Roman" w:cs="Times New Roman"/>
        </w:rPr>
        <w:t xml:space="preserve">а производится в срок  </w:t>
      </w:r>
      <w:r>
        <w:rPr>
          <w:rFonts w:ascii="Times New Roman" w:hAnsi="Times New Roman" w:cs="Times New Roman"/>
          <w:b/>
        </w:rPr>
        <w:t>_</w:t>
      </w:r>
      <w:r w:rsidRPr="004116DB">
        <w:rPr>
          <w:rFonts w:ascii="Times New Roman" w:hAnsi="Times New Roman" w:cs="Times New Roman"/>
          <w:b/>
        </w:rPr>
        <w:t>_____</w:t>
      </w:r>
      <w:r w:rsidRPr="004116DB">
        <w:rPr>
          <w:rFonts w:ascii="Times New Roman" w:hAnsi="Times New Roman" w:cs="Times New Roman"/>
          <w:b/>
          <w:u w:val="single"/>
        </w:rPr>
        <w:t>до 6 числа текущегомесяца</w:t>
      </w:r>
      <w:r w:rsidRPr="004116DB">
        <w:rPr>
          <w:rFonts w:ascii="Times New Roman" w:hAnsi="Times New Roman" w:cs="Times New Roman"/>
          <w:b/>
        </w:rPr>
        <w:t>________________________</w:t>
      </w:r>
    </w:p>
    <w:bookmarkEnd w:id="44"/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(время оплаты, например)</w:t>
      </w:r>
    </w:p>
    <w:p w:rsidR="00E12075" w:rsidRPr="00621F59" w:rsidRDefault="00E12075" w:rsidP="004772D7">
      <w:pPr>
        <w:rPr>
          <w:rFonts w:ascii="Times New Roman" w:hAnsi="Times New Roman" w:cs="Times New Roman"/>
        </w:rPr>
      </w:pPr>
    </w:p>
    <w:p w:rsidR="00E12075" w:rsidRPr="00621F59" w:rsidRDefault="00E12075" w:rsidP="00F23F72">
      <w:pPr>
        <w:pStyle w:val="Heading1"/>
        <w:rPr>
          <w:rFonts w:ascii="Times New Roman" w:hAnsi="Times New Roman" w:cs="Times New Roman"/>
        </w:rPr>
      </w:pPr>
      <w:bookmarkStart w:id="45" w:name="sub_1500"/>
      <w:r w:rsidRPr="00621F59">
        <w:rPr>
          <w:rFonts w:ascii="Times New Roman" w:hAnsi="Times New Roman" w:cs="Times New Roman"/>
          <w:lang w:val="en-US"/>
        </w:rPr>
        <w:t>I</w:t>
      </w:r>
      <w:r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46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Pr="00621F59">
          <w:rPr>
            <w:rStyle w:val="a0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  <w:bookmarkStart w:id="47" w:name="sub_1600"/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Default="00E12075" w:rsidP="0056453C">
      <w:pPr>
        <w:pStyle w:val="Heading1"/>
        <w:rPr>
          <w:rFonts w:ascii="Times New Roman" w:hAnsi="Times New Roman" w:cs="Times New Roman"/>
        </w:rPr>
      </w:pPr>
    </w:p>
    <w:p w:rsidR="00E12075" w:rsidRPr="00621F59" w:rsidRDefault="00E12075" w:rsidP="0056453C">
      <w:pPr>
        <w:pStyle w:val="Heading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V. Основания изменения и расторжения договора</w:t>
      </w:r>
      <w:bookmarkEnd w:id="47"/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48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49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50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E12075" w:rsidRPr="00621F59" w:rsidRDefault="00E12075" w:rsidP="0056453C">
      <w:pPr>
        <w:pStyle w:val="a2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4" w:history="1">
        <w:r w:rsidRPr="00621F59">
          <w:rPr>
            <w:rStyle w:val="a0"/>
            <w:rFonts w:ascii="Times New Roman" w:hAnsi="Times New Roman"/>
            <w:color w:val="auto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E12075" w:rsidRPr="00621F59" w:rsidRDefault="00E12075" w:rsidP="0056453C">
      <w:pPr>
        <w:pStyle w:val="Heading1"/>
        <w:rPr>
          <w:rFonts w:ascii="Times New Roman" w:hAnsi="Times New Roman" w:cs="Times New Roman"/>
        </w:rPr>
      </w:pPr>
      <w:bookmarkStart w:id="51" w:name="sub_1700"/>
      <w:r w:rsidRPr="00621F59">
        <w:rPr>
          <w:rFonts w:ascii="Times New Roman" w:hAnsi="Times New Roman" w:cs="Times New Roman"/>
        </w:rPr>
        <w:t>VI. Заключительные положения</w:t>
      </w:r>
      <w:bookmarkEnd w:id="51"/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52" w:name="sub_1701"/>
      <w:r w:rsidRPr="00621F59">
        <w:rPr>
          <w:rFonts w:ascii="Times New Roman" w:hAnsi="Times New Roman" w:cs="Times New Roman"/>
        </w:rPr>
        <w:t xml:space="preserve">     6.1. Настоящий договор  вступает  в  силу  со  дня  его   подписания</w:t>
      </w:r>
      <w:bookmarkEnd w:id="52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Сторонами и действует до "____"_______________ г.</w:t>
      </w:r>
    </w:p>
    <w:p w:rsidR="00E12075" w:rsidRPr="00621F59" w:rsidRDefault="00E12075" w:rsidP="004772D7">
      <w:pPr>
        <w:pStyle w:val="a2"/>
        <w:rPr>
          <w:rFonts w:ascii="Times New Roman" w:hAnsi="Times New Roman" w:cs="Times New Roman"/>
        </w:rPr>
      </w:pPr>
      <w:bookmarkStart w:id="53" w:name="sub_1702"/>
      <w:r w:rsidRPr="00621F59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3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E12075" w:rsidRPr="00621F59" w:rsidRDefault="00E12075" w:rsidP="00C533DF">
      <w:pPr>
        <w:pStyle w:val="a2"/>
        <w:rPr>
          <w:rFonts w:ascii="Times New Roman" w:hAnsi="Times New Roman" w:cs="Times New Roman"/>
        </w:rPr>
      </w:pPr>
      <w:bookmarkStart w:id="54" w:name="sub_1703"/>
      <w:r w:rsidRPr="00621F59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4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55" w:name="sub_1704"/>
      <w:r w:rsidRPr="00621F59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исполнении  условий  настоящего  Договора,</w:t>
      </w:r>
      <w:r>
        <w:rPr>
          <w:rFonts w:ascii="Times New Roman" w:hAnsi="Times New Roman" w:cs="Times New Roman"/>
        </w:rPr>
        <w:t xml:space="preserve">  Стороны  будут     стремиться </w:t>
      </w:r>
      <w:r w:rsidRPr="00621F59">
        <w:rPr>
          <w:rFonts w:ascii="Times New Roman" w:hAnsi="Times New Roman" w:cs="Times New Roman"/>
        </w:rPr>
        <w:t>разрешать путем переговоров.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56" w:name="sub_1705"/>
      <w:r w:rsidRPr="00621F59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57" w:name="sub_1706"/>
      <w:r w:rsidRPr="00621F59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7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>
        <w:rPr>
          <w:rFonts w:ascii="Times New Roman" w:hAnsi="Times New Roman" w:cs="Times New Roman"/>
        </w:rPr>
        <w:t xml:space="preserve"> письменного  согласия   другой </w:t>
      </w:r>
      <w:r w:rsidRPr="00621F59">
        <w:rPr>
          <w:rFonts w:ascii="Times New Roman" w:hAnsi="Times New Roman" w:cs="Times New Roman"/>
        </w:rPr>
        <w:t>Стороны.</w:t>
      </w:r>
    </w:p>
    <w:p w:rsidR="00E12075" w:rsidRPr="00621F59" w:rsidRDefault="00E12075" w:rsidP="00FB7FFB">
      <w:pPr>
        <w:pStyle w:val="a2"/>
        <w:jc w:val="both"/>
        <w:rPr>
          <w:rFonts w:ascii="Times New Roman" w:hAnsi="Times New Roman" w:cs="Times New Roman"/>
        </w:rPr>
      </w:pPr>
      <w:bookmarkStart w:id="58" w:name="sub_1707"/>
      <w:r w:rsidRPr="00621F59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8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E12075" w:rsidRPr="00621F59" w:rsidRDefault="00E12075" w:rsidP="00FB7FFB">
      <w:pPr>
        <w:rPr>
          <w:rFonts w:ascii="Times New Roman" w:hAnsi="Times New Roman" w:cs="Times New Roman"/>
        </w:rPr>
      </w:pPr>
    </w:p>
    <w:p w:rsidR="00E12075" w:rsidRPr="0056453C" w:rsidRDefault="00E12075" w:rsidP="0056453C">
      <w:pPr>
        <w:pStyle w:val="Heading1"/>
        <w:rPr>
          <w:rFonts w:ascii="Times New Roman" w:hAnsi="Times New Roman" w:cs="Times New Roman"/>
        </w:rPr>
      </w:pPr>
      <w:bookmarkStart w:id="59" w:name="sub_1800"/>
      <w:r w:rsidRPr="00621F59">
        <w:rPr>
          <w:rFonts w:ascii="Times New Roman" w:hAnsi="Times New Roman" w:cs="Times New Roman"/>
        </w:rPr>
        <w:t>VII. Реквизиты и подписи сторон</w:t>
      </w:r>
    </w:p>
    <w:p w:rsidR="00E12075" w:rsidRDefault="00E12075" w:rsidP="00E857C2"/>
    <w:tbl>
      <w:tblPr>
        <w:tblW w:w="10314" w:type="dxa"/>
        <w:tblLayout w:type="fixed"/>
        <w:tblLook w:val="0000"/>
      </w:tblPr>
      <w:tblGrid>
        <w:gridCol w:w="5778"/>
        <w:gridCol w:w="4536"/>
      </w:tblGrid>
      <w:tr w:rsidR="00E12075" w:rsidRPr="00C10343" w:rsidTr="00DC2C43">
        <w:tc>
          <w:tcPr>
            <w:tcW w:w="5778" w:type="dxa"/>
          </w:tcPr>
          <w:bookmarkEnd w:id="59"/>
          <w:p w:rsidR="00E12075" w:rsidRPr="0050281C" w:rsidRDefault="00E12075" w:rsidP="00E25903">
            <w:pPr>
              <w:pStyle w:val="NoSpacing"/>
              <w:rPr>
                <w:rFonts w:ascii="Cambria" w:hAnsi="Cambria"/>
                <w:b/>
              </w:rPr>
            </w:pPr>
            <w:r w:rsidRPr="0050281C">
              <w:rPr>
                <w:rFonts w:ascii="Cambria" w:hAnsi="Cambria"/>
                <w:b/>
              </w:rPr>
              <w:t>Исполнитель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МБДОУ «Детский сад №5 «Детство»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адрес местонахождения: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с. Курчалой, ул. Т.Асхабова ,15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банковские реквизиты: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ИНН: 2006006556/КПП: 200601001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ОКАТО: 96212822001,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ОКПО: 82020311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ОГРН: 1172036006053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 w:rsidRPr="00C97246">
              <w:rPr>
                <w:rFonts w:ascii="Cambria" w:hAnsi="Cambria"/>
                <w:u w:val="single"/>
              </w:rPr>
              <w:t>Р/С</w:t>
            </w:r>
            <w:r>
              <w:rPr>
                <w:rFonts w:ascii="Cambria" w:hAnsi="Cambria"/>
                <w:u w:val="single"/>
              </w:rPr>
              <w:t>:40701810100001000006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u w:val="single"/>
              </w:rPr>
              <w:t>Л/С: 20946Ц87390</w:t>
            </w:r>
          </w:p>
          <w:p w:rsidR="00E12075" w:rsidRDefault="00E12075" w:rsidP="00E25903">
            <w:pPr>
              <w:pStyle w:val="NoSpacing"/>
              <w:rPr>
                <w:rFonts w:ascii="Cambria" w:hAnsi="Cambria"/>
              </w:rPr>
            </w:pPr>
          </w:p>
          <w:p w:rsidR="00E12075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Заведующая детским садом: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u w:val="single"/>
              </w:rPr>
              <w:tab/>
            </w:r>
            <w:r>
              <w:rPr>
                <w:rFonts w:ascii="Cambria" w:hAnsi="Cambria"/>
                <w:u w:val="single"/>
              </w:rPr>
              <w:tab/>
              <w:t xml:space="preserve">                /Тагаева А.Х./</w:t>
            </w:r>
            <w:r w:rsidRPr="00C97246">
              <w:rPr>
                <w:rFonts w:ascii="Cambria" w:hAnsi="Cambria"/>
              </w:rPr>
              <w:t>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 w:rsidRPr="00C97246">
              <w:rPr>
                <w:rFonts w:ascii="Cambria" w:hAnsi="Cambria"/>
              </w:rPr>
              <w:t>(подпись)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 w:rsidRPr="00C97246">
              <w:rPr>
                <w:rFonts w:ascii="Cambria" w:hAnsi="Cambria"/>
              </w:rPr>
              <w:t>М.П.</w:t>
            </w:r>
          </w:p>
        </w:tc>
        <w:tc>
          <w:tcPr>
            <w:tcW w:w="4536" w:type="dxa"/>
          </w:tcPr>
          <w:p w:rsidR="00E12075" w:rsidRPr="0050281C" w:rsidRDefault="00E12075" w:rsidP="00E25903">
            <w:pPr>
              <w:pStyle w:val="NoSpacing"/>
              <w:rPr>
                <w:rFonts w:ascii="Cambria" w:hAnsi="Cambria"/>
                <w:b/>
              </w:rPr>
            </w:pPr>
            <w:r w:rsidRPr="0050281C">
              <w:rPr>
                <w:rFonts w:ascii="Cambria" w:hAnsi="Cambria"/>
                <w:b/>
              </w:rPr>
              <w:t>Заказчик</w:t>
            </w:r>
          </w:p>
          <w:p w:rsidR="00E12075" w:rsidRPr="0050281C" w:rsidRDefault="00E12075" w:rsidP="00E25903">
            <w:pPr>
              <w:pStyle w:val="NoSpacing"/>
              <w:rPr>
                <w:rFonts w:ascii="Cambria" w:hAnsi="Cambria"/>
                <w:b/>
              </w:rPr>
            </w:pP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 w:rsidRPr="00C97246">
              <w:rPr>
                <w:rFonts w:ascii="Cambria" w:hAnsi="Cambria"/>
              </w:rPr>
              <w:t>____________________</w:t>
            </w:r>
            <w:r>
              <w:rPr>
                <w:rFonts w:ascii="Cambria" w:hAnsi="Cambria"/>
              </w:rPr>
              <w:t>_______________</w:t>
            </w:r>
            <w:r w:rsidRPr="00C97246">
              <w:rPr>
                <w:rFonts w:ascii="Cambria" w:hAnsi="Cambria"/>
              </w:rPr>
              <w:t>_____</w:t>
            </w:r>
            <w:r>
              <w:rPr>
                <w:rFonts w:ascii="Cambria" w:hAnsi="Cambria"/>
              </w:rPr>
              <w:t>_____</w:t>
            </w:r>
            <w:r w:rsidRPr="00C97246">
              <w:rPr>
                <w:rFonts w:ascii="Cambria" w:hAnsi="Cambria"/>
              </w:rPr>
              <w:t>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паспортные данные: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№_____________________________________________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Серия:________________________________________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Выдан: _______________________________________</w:t>
            </w:r>
            <w:r w:rsidRPr="00C97246">
              <w:rPr>
                <w:rFonts w:ascii="Cambria" w:hAnsi="Cambria"/>
              </w:rPr>
              <w:br/>
            </w:r>
            <w:r>
              <w:rPr>
                <w:rFonts w:ascii="Cambria" w:hAnsi="Cambria"/>
              </w:rPr>
              <w:t>________________________________________________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Дата выдачи:________________________________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Адрес места жительства: 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________________________________________________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 w:rsidRPr="00C97246">
              <w:rPr>
                <w:rFonts w:ascii="Cambria" w:hAnsi="Cambria"/>
              </w:rPr>
              <w:t>______</w:t>
            </w:r>
            <w:r>
              <w:rPr>
                <w:rFonts w:ascii="Cambria" w:hAnsi="Cambria"/>
              </w:rPr>
              <w:t>_________________</w:t>
            </w:r>
            <w:r w:rsidRPr="00C97246">
              <w:rPr>
                <w:rFonts w:ascii="Cambria" w:hAnsi="Cambria"/>
              </w:rPr>
              <w:t>_____________</w:t>
            </w:r>
            <w:r>
              <w:rPr>
                <w:rFonts w:ascii="Cambria" w:hAnsi="Cambria"/>
              </w:rPr>
              <w:t>_____</w:t>
            </w:r>
            <w:r w:rsidRPr="00C97246">
              <w:rPr>
                <w:rFonts w:ascii="Cambria" w:hAnsi="Cambria"/>
              </w:rPr>
              <w:t>_______</w:t>
            </w:r>
          </w:p>
          <w:p w:rsidR="00E12075" w:rsidRPr="00C97246" w:rsidRDefault="00E12075" w:rsidP="00E25903">
            <w:pPr>
              <w:pStyle w:val="NoSpacing"/>
              <w:rPr>
                <w:rFonts w:ascii="Cambria" w:hAnsi="Cambria"/>
              </w:rPr>
            </w:pPr>
            <w:r w:rsidRPr="00C97246">
              <w:rPr>
                <w:rFonts w:ascii="Cambria" w:hAnsi="Cambria"/>
              </w:rPr>
              <w:t>(подпись)</w:t>
            </w:r>
          </w:p>
        </w:tc>
      </w:tr>
    </w:tbl>
    <w:p w:rsidR="00E12075" w:rsidRPr="00621F59" w:rsidRDefault="00E12075" w:rsidP="00782266">
      <w:pPr>
        <w:pBdr>
          <w:left w:val="single" w:sz="4" w:space="0" w:color="auto"/>
          <w:between w:val="single" w:sz="4" w:space="1" w:color="auto"/>
        </w:pBdr>
        <w:rPr>
          <w:rFonts w:ascii="Times New Roman" w:hAnsi="Times New Roman" w:cs="Times New Roman"/>
        </w:rPr>
      </w:pPr>
    </w:p>
    <w:p w:rsidR="00E12075" w:rsidRDefault="00E12075" w:rsidP="00433EBF">
      <w:pPr>
        <w:pStyle w:val="a2"/>
        <w:rPr>
          <w:rFonts w:ascii="Times New Roman" w:hAnsi="Times New Roman" w:cs="Times New Roman"/>
        </w:rPr>
      </w:pPr>
    </w:p>
    <w:p w:rsidR="00E12075" w:rsidRPr="00621F59" w:rsidRDefault="00E12075" w:rsidP="00433EBF">
      <w:pPr>
        <w:pStyle w:val="a2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  <w:t>Отметка о получении 2-го экземпляра Заказчиком</w:t>
      </w:r>
    </w:p>
    <w:p w:rsidR="00E12075" w:rsidRDefault="00E12075" w:rsidP="0056453C">
      <w:pPr>
        <w:pStyle w:val="a2"/>
        <w:rPr>
          <w:rFonts w:ascii="Times New Roman" w:hAnsi="Times New Roman" w:cs="Times New Roman"/>
        </w:rPr>
      </w:pPr>
    </w:p>
    <w:p w:rsidR="00E12075" w:rsidRPr="00621F59" w:rsidRDefault="00E12075" w:rsidP="0056453C">
      <w:pPr>
        <w:pStyle w:val="a2"/>
        <w:rPr>
          <w:rFonts w:ascii="Times New Roman" w:hAnsi="Times New Roman" w:cs="Times New Roman"/>
        </w:rPr>
      </w:pPr>
      <w:bookmarkStart w:id="60" w:name="_GoBack"/>
      <w:bookmarkEnd w:id="60"/>
      <w:r>
        <w:rPr>
          <w:rFonts w:ascii="Times New Roman" w:hAnsi="Times New Roman" w:cs="Times New Roman"/>
        </w:rPr>
        <w:t xml:space="preserve">Дата:________________________                                           </w:t>
      </w:r>
      <w:r w:rsidRPr="00621F59">
        <w:rPr>
          <w:rFonts w:ascii="Times New Roman" w:hAnsi="Times New Roman" w:cs="Times New Roman"/>
        </w:rPr>
        <w:t>Подпись:_____________</w:t>
      </w:r>
    </w:p>
    <w:sectPr w:rsidR="00E12075" w:rsidRPr="00621F59" w:rsidSect="00F7738F">
      <w:pgSz w:w="11900" w:h="16800"/>
      <w:pgMar w:top="709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2D7"/>
    <w:rsid w:val="00021DA2"/>
    <w:rsid w:val="000367A2"/>
    <w:rsid w:val="00051872"/>
    <w:rsid w:val="000C3F05"/>
    <w:rsid w:val="00100755"/>
    <w:rsid w:val="00124D27"/>
    <w:rsid w:val="00160B2A"/>
    <w:rsid w:val="00166A00"/>
    <w:rsid w:val="00172349"/>
    <w:rsid w:val="001C4E29"/>
    <w:rsid w:val="0024474D"/>
    <w:rsid w:val="0027603A"/>
    <w:rsid w:val="00284F59"/>
    <w:rsid w:val="002B1C0A"/>
    <w:rsid w:val="002B227F"/>
    <w:rsid w:val="00304217"/>
    <w:rsid w:val="00350F55"/>
    <w:rsid w:val="003724B2"/>
    <w:rsid w:val="003C5480"/>
    <w:rsid w:val="003F5E59"/>
    <w:rsid w:val="004116DB"/>
    <w:rsid w:val="00433EBF"/>
    <w:rsid w:val="00434562"/>
    <w:rsid w:val="00455FAF"/>
    <w:rsid w:val="004772D7"/>
    <w:rsid w:val="004872D9"/>
    <w:rsid w:val="0050281C"/>
    <w:rsid w:val="005139C5"/>
    <w:rsid w:val="0051646B"/>
    <w:rsid w:val="005370BC"/>
    <w:rsid w:val="005525D2"/>
    <w:rsid w:val="00553587"/>
    <w:rsid w:val="0056453C"/>
    <w:rsid w:val="005B4400"/>
    <w:rsid w:val="005F327A"/>
    <w:rsid w:val="00621F59"/>
    <w:rsid w:val="00661250"/>
    <w:rsid w:val="00673A8F"/>
    <w:rsid w:val="006755D7"/>
    <w:rsid w:val="006A7AA5"/>
    <w:rsid w:val="0070418D"/>
    <w:rsid w:val="00741B49"/>
    <w:rsid w:val="00780D54"/>
    <w:rsid w:val="00782266"/>
    <w:rsid w:val="00813C32"/>
    <w:rsid w:val="00895135"/>
    <w:rsid w:val="00921161"/>
    <w:rsid w:val="00935313"/>
    <w:rsid w:val="009F1931"/>
    <w:rsid w:val="00AB196E"/>
    <w:rsid w:val="00AD13EF"/>
    <w:rsid w:val="00AE1341"/>
    <w:rsid w:val="00AE7F0D"/>
    <w:rsid w:val="00B03307"/>
    <w:rsid w:val="00B26930"/>
    <w:rsid w:val="00B27C33"/>
    <w:rsid w:val="00B329E2"/>
    <w:rsid w:val="00B45FAC"/>
    <w:rsid w:val="00BA19AB"/>
    <w:rsid w:val="00BC0DD5"/>
    <w:rsid w:val="00C10343"/>
    <w:rsid w:val="00C15ED8"/>
    <w:rsid w:val="00C5003F"/>
    <w:rsid w:val="00C533DF"/>
    <w:rsid w:val="00C97246"/>
    <w:rsid w:val="00D4089A"/>
    <w:rsid w:val="00D84B07"/>
    <w:rsid w:val="00D86F49"/>
    <w:rsid w:val="00DC2C43"/>
    <w:rsid w:val="00E12075"/>
    <w:rsid w:val="00E25903"/>
    <w:rsid w:val="00E857C2"/>
    <w:rsid w:val="00EE162D"/>
    <w:rsid w:val="00F22E83"/>
    <w:rsid w:val="00F23F72"/>
    <w:rsid w:val="00F437C5"/>
    <w:rsid w:val="00F56FC6"/>
    <w:rsid w:val="00F73AFA"/>
    <w:rsid w:val="00F7738F"/>
    <w:rsid w:val="00FB7FFB"/>
    <w:rsid w:val="00FC198D"/>
    <w:rsid w:val="00FD124B"/>
    <w:rsid w:val="00FD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">
    <w:name w:val="Цветовое выделение"/>
    <w:uiPriority w:val="99"/>
    <w:rsid w:val="004772D7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4772D7"/>
    <w:rPr>
      <w:rFonts w:cs="Times New Roman"/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4772D7"/>
    <w:pPr>
      <w:ind w:firstLine="0"/>
    </w:pPr>
  </w:style>
  <w:style w:type="paragraph" w:customStyle="1" w:styleId="a2">
    <w:name w:val="Таблицы (моноширинный)"/>
    <w:basedOn w:val="Normal"/>
    <w:next w:val="Normal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160B2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338</TotalTime>
  <Pages>5</Pages>
  <Words>2425</Words>
  <Characters>13828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30</cp:revision>
  <cp:lastPrinted>2017-06-05T08:03:00Z</cp:lastPrinted>
  <dcterms:created xsi:type="dcterms:W3CDTF">2014-07-17T11:20:00Z</dcterms:created>
  <dcterms:modified xsi:type="dcterms:W3CDTF">2017-10-13T10:37:00Z</dcterms:modified>
</cp:coreProperties>
</file>